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AEFA9"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7777777" w:rsidR="00D462C7" w:rsidRDefault="00D462C7"/>
        </w:tc>
      </w:tr>
      <w:tr w:rsidR="00D462C7" w14:paraId="7AF6E75A" w14:textId="77777777" w:rsidTr="00D339CD">
        <w:trPr>
          <w:trHeight w:val="3688"/>
        </w:trPr>
        <w:tc>
          <w:tcPr>
            <w:tcW w:w="10206" w:type="dxa"/>
          </w:tcPr>
          <w:p w14:paraId="731103B4" w14:textId="098BE931" w:rsidR="008A074F" w:rsidRPr="009C082C" w:rsidRDefault="008A074F" w:rsidP="009C082C">
            <w:pPr>
              <w:pStyle w:val="Title"/>
              <w:spacing w:before="409" w:line="177" w:lineRule="auto"/>
              <w:ind w:left="0" w:right="145"/>
              <w:jc w:val="center"/>
              <w:rPr>
                <w:rFonts w:ascii="Manrope" w:hAnsi="Manrope"/>
                <w:color w:val="FFFFFF" w:themeColor="background1"/>
                <w:spacing w:val="-34"/>
                <w:sz w:val="72"/>
                <w:szCs w:val="72"/>
              </w:rPr>
            </w:pPr>
            <w:r w:rsidRPr="009C082C">
              <w:rPr>
                <w:rFonts w:ascii="Manrope" w:hAnsi="Manrope"/>
                <w:color w:val="FFFFFF" w:themeColor="background1"/>
                <w:sz w:val="72"/>
                <w:szCs w:val="72"/>
              </w:rPr>
              <w:t>PARENT/CARER -SCHOOL COMMUNICATION POLI</w:t>
            </w:r>
            <w:r w:rsidR="009C082C">
              <w:rPr>
                <w:rFonts w:ascii="Manrope" w:hAnsi="Manrope"/>
                <w:color w:val="FFFFFF" w:themeColor="background1"/>
                <w:sz w:val="72"/>
                <w:szCs w:val="72"/>
              </w:rPr>
              <w:t>CY</w:t>
            </w:r>
          </w:p>
          <w:p w14:paraId="2A78E506" w14:textId="075F9D74" w:rsidR="00D462C7" w:rsidRPr="00023E55" w:rsidRDefault="00D462C7" w:rsidP="00023E55">
            <w:pPr>
              <w:pStyle w:val="CoverTitle"/>
            </w:pPr>
          </w:p>
        </w:tc>
      </w:tr>
      <w:tr w:rsidR="00023E55" w14:paraId="0BE81EFC" w14:textId="77777777" w:rsidTr="00D339CD">
        <w:trPr>
          <w:trHeight w:val="708"/>
        </w:trPr>
        <w:tc>
          <w:tcPr>
            <w:tcW w:w="10206" w:type="dxa"/>
          </w:tcPr>
          <w:p w14:paraId="6D164F2B" w14:textId="1FA46B56" w:rsidR="00023E55" w:rsidRPr="009C082C" w:rsidRDefault="009C082C" w:rsidP="009C082C">
            <w:pPr>
              <w:jc w:val="center"/>
              <w:rPr>
                <w:sz w:val="72"/>
                <w:szCs w:val="72"/>
              </w:rPr>
            </w:pPr>
            <w:r w:rsidRPr="009C082C">
              <w:rPr>
                <w:sz w:val="72"/>
                <w:szCs w:val="72"/>
              </w:rPr>
              <w:t>CROOKHEY HALL SCHOOL</w:t>
            </w:r>
          </w:p>
        </w:tc>
      </w:tr>
      <w:tr w:rsidR="00D462C7" w14:paraId="1144D9F2" w14:textId="77777777" w:rsidTr="00D462C7">
        <w:tc>
          <w:tcPr>
            <w:tcW w:w="10206" w:type="dxa"/>
          </w:tcPr>
          <w:p w14:paraId="62F94E7C" w14:textId="699A75FA"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11"/>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kern w:val="2"/>
          <w:sz w:val="24"/>
          <w:szCs w:val="24"/>
          <w:lang w:val="en-GB"/>
          <w14:ligatures w14:val="standardContextual"/>
        </w:rPr>
        <w:id w:val="-1553380789"/>
        <w:docPartObj>
          <w:docPartGallery w:val="Table of Contents"/>
          <w:docPartUnique/>
        </w:docPartObj>
      </w:sdtPr>
      <w:sdtEndPr>
        <w:rPr>
          <w:rFonts w:eastAsiaTheme="minorHAnsi"/>
          <w:b/>
          <w:bCs/>
          <w:noProof/>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2760D4">
          <w:pPr>
            <w:pStyle w:val="TOC1"/>
            <w:rPr>
              <w:rFonts w:ascii="Work Sans" w:eastAsiaTheme="minorEastAsia" w:hAnsi="Work Sans"/>
              <w:b/>
              <w:bCs/>
              <w:noProof/>
              <w:sz w:val="24"/>
              <w:lang w:eastAsia="en-GB"/>
            </w:rPr>
          </w:pPr>
          <w:hyperlink w:anchor="_Toc239079646" w:history="1">
            <w:r w:rsidR="00BE33BA"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_Toc239079646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4</w:t>
            </w:r>
            <w:r w:rsidR="00BE33BA" w:rsidRPr="007D7460">
              <w:rPr>
                <w:rFonts w:ascii="Work Sans" w:hAnsi="Work Sans"/>
                <w:b/>
                <w:bCs/>
                <w:noProof/>
                <w:webHidden/>
                <w:sz w:val="24"/>
              </w:rPr>
              <w:fldChar w:fldCharType="end"/>
            </w:r>
          </w:hyperlink>
        </w:p>
        <w:p w14:paraId="48843F74" w14:textId="5C86F83E" w:rsidR="00BE33BA" w:rsidRPr="007D7460" w:rsidRDefault="002760D4">
          <w:pPr>
            <w:pStyle w:val="TOC1"/>
            <w:rPr>
              <w:rFonts w:ascii="Work Sans" w:eastAsiaTheme="minorEastAsia" w:hAnsi="Work Sans"/>
              <w:b/>
              <w:bCs/>
              <w:noProof/>
              <w:sz w:val="24"/>
              <w:lang w:eastAsia="en-GB"/>
            </w:rPr>
          </w:pPr>
          <w:hyperlink w:anchor="_Toc239079647" w:history="1">
            <w:r w:rsidR="00BE33BA"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_Toc239079647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6</w:t>
            </w:r>
            <w:r w:rsidR="00BE33BA" w:rsidRPr="007D7460">
              <w:rPr>
                <w:rFonts w:ascii="Work Sans" w:hAnsi="Work Sans"/>
                <w:b/>
                <w:bCs/>
                <w:noProof/>
                <w:webHidden/>
                <w:sz w:val="24"/>
              </w:rPr>
              <w:fldChar w:fldCharType="end"/>
            </w:r>
          </w:hyperlink>
        </w:p>
        <w:p w14:paraId="14833071" w14:textId="0927F24C" w:rsidR="00BE33BA" w:rsidRPr="007D7460" w:rsidRDefault="002760D4">
          <w:pPr>
            <w:pStyle w:val="TOC1"/>
            <w:rPr>
              <w:rFonts w:ascii="Work Sans" w:eastAsiaTheme="minorEastAsia" w:hAnsi="Work Sans"/>
              <w:b/>
              <w:bCs/>
              <w:noProof/>
              <w:sz w:val="24"/>
              <w:lang w:eastAsia="en-GB"/>
            </w:rPr>
          </w:pPr>
          <w:hyperlink w:anchor="_Toc239079648" w:history="1">
            <w:r w:rsidR="00BE33BA"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_Toc239079648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6</w:t>
            </w:r>
            <w:r w:rsidR="00BE33BA" w:rsidRPr="007D7460">
              <w:rPr>
                <w:rFonts w:ascii="Work Sans" w:hAnsi="Work Sans"/>
                <w:b/>
                <w:bCs/>
                <w:noProof/>
                <w:webHidden/>
                <w:sz w:val="24"/>
              </w:rPr>
              <w:fldChar w:fldCharType="end"/>
            </w:r>
          </w:hyperlink>
        </w:p>
        <w:p w14:paraId="07E616BA" w14:textId="76073B96" w:rsidR="00BE33BA" w:rsidRPr="007D7460" w:rsidRDefault="002760D4">
          <w:pPr>
            <w:pStyle w:val="TOC1"/>
            <w:rPr>
              <w:rFonts w:ascii="Work Sans" w:eastAsiaTheme="minorEastAsia" w:hAnsi="Work Sans"/>
              <w:b/>
              <w:bCs/>
              <w:noProof/>
              <w:sz w:val="24"/>
              <w:lang w:eastAsia="en-GB"/>
            </w:rPr>
          </w:pPr>
          <w:hyperlink w:anchor="_Toc239079649" w:history="1">
            <w:r w:rsidR="00BE33BA"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_Toc239079649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6</w:t>
            </w:r>
            <w:r w:rsidR="00BE33BA"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2760D4"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t xml:space="preserve">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w:t>
      </w:r>
      <w:r w:rsidRPr="00AA2FC5">
        <w:rPr>
          <w:rFonts w:ascii="Work Sans" w:eastAsia="Aptos" w:hAnsi="Work Sans" w:cs="Tahoma"/>
          <w:kern w:val="22"/>
          <w:sz w:val="24"/>
        </w:rPr>
        <w:lastRenderedPageBreak/>
        <w:t>importance of developing positive and supportive relationships between parents/carers and the school.  An inclusive person-centred, trauma-informed and neurodivergence affirming ethos is at the heart of our 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3C09E47C"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0A289C">
        <w:rPr>
          <w:rFonts w:ascii="Work Sans" w:eastAsia="Aptos" w:hAnsi="Work Sans" w:cs="Tahoma"/>
          <w:kern w:val="22"/>
          <w:sz w:val="24"/>
        </w:rPr>
        <w:t xml:space="preserve">This policy applies to all communications, including in-person meetings, telephone calls, visits to the school, and online </w:t>
      </w:r>
      <w:r w:rsidR="00CD3CDF" w:rsidRPr="000A289C">
        <w:rPr>
          <w:rFonts w:ascii="Work Sans" w:eastAsia="Aptos" w:hAnsi="Work Sans" w:cs="Tahoma"/>
          <w:kern w:val="22"/>
          <w:sz w:val="24"/>
        </w:rPr>
        <w:t>environments. This</w:t>
      </w:r>
      <w:r w:rsidRPr="000A289C">
        <w:rPr>
          <w:rFonts w:ascii="Work Sans" w:eastAsia="Aptos" w:hAnsi="Work Sans" w:cs="Tahoma"/>
          <w:kern w:val="22"/>
          <w:sz w:val="24"/>
        </w:rPr>
        <w:t xml:space="preserve"> policy will be made available to all parents/carers via the school website,</w:t>
      </w:r>
      <w:r w:rsidR="009C082C">
        <w:rPr>
          <w:rFonts w:ascii="Work Sans" w:eastAsia="Aptos" w:hAnsi="Work Sans" w:cs="Tahoma"/>
          <w:kern w:val="22"/>
          <w:sz w:val="24"/>
        </w:rPr>
        <w:t xml:space="preserve"> and </w:t>
      </w:r>
      <w:r w:rsidRPr="000A289C">
        <w:rPr>
          <w:rFonts w:ascii="Work Sans" w:eastAsia="Aptos" w:hAnsi="Work Sans" w:cs="Tahoma"/>
          <w:kern w:val="22"/>
          <w:sz w:val="24"/>
        </w:rPr>
        <w:t>on request</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2760D4" w:rsidP="00E9732C">
      <w:pPr>
        <w:spacing w:line="312" w:lineRule="auto"/>
        <w:jc w:val="both"/>
        <w:rPr>
          <w:rFonts w:ascii="Work Sans" w:eastAsia="Aptos" w:hAnsi="Work Sans" w:cs="Tahoma"/>
          <w:kern w:val="22"/>
          <w:sz w:val="24"/>
        </w:rPr>
      </w:pPr>
      <w:hyperlink r:id="rId12" w:history="1">
        <w:r w:rsidR="00E9732C" w:rsidRPr="00AA2FC5">
          <w:rPr>
            <w:rStyle w:val="Hyperlink"/>
            <w:rFonts w:ascii="Work Sans" w:eastAsia="Aptos" w:hAnsi="Work Sans" w:cs="Tahoma"/>
            <w:kern w:val="22"/>
            <w:sz w:val="24"/>
          </w:rPr>
          <w:t>Children Act 1989</w:t>
        </w:r>
      </w:hyperlink>
      <w:r w:rsidR="00E9732C" w:rsidRPr="00AA2FC5">
        <w:rPr>
          <w:rFonts w:ascii="Work Sans" w:eastAsia="Aptos" w:hAnsi="Work Sans" w:cs="Tahoma"/>
          <w:kern w:val="22"/>
          <w:sz w:val="24"/>
        </w:rPr>
        <w:t xml:space="preserve"> and </w:t>
      </w:r>
      <w:hyperlink r:id="rId13" w:history="1">
        <w:r w:rsidR="00E9732C" w:rsidRPr="00AA2FC5">
          <w:rPr>
            <w:rStyle w:val="Hyperlink"/>
            <w:rFonts w:ascii="Work Sans" w:eastAsia="Aptos" w:hAnsi="Work Sans" w:cs="Tahoma"/>
            <w:kern w:val="22"/>
            <w:sz w:val="24"/>
          </w:rPr>
          <w:t>Children Act 2004</w:t>
        </w:r>
      </w:hyperlink>
    </w:p>
    <w:p w14:paraId="17E29C5D" w14:textId="77777777" w:rsidR="00E9732C" w:rsidRPr="00AA2FC5" w:rsidRDefault="002760D4" w:rsidP="00E9732C">
      <w:pPr>
        <w:spacing w:line="312" w:lineRule="auto"/>
        <w:jc w:val="both"/>
        <w:rPr>
          <w:rFonts w:ascii="Work Sans" w:eastAsia="Aptos" w:hAnsi="Work Sans" w:cs="Tahoma"/>
          <w:kern w:val="22"/>
          <w:sz w:val="24"/>
        </w:rPr>
      </w:pPr>
      <w:hyperlink r:id="rId14" w:history="1">
        <w:r w:rsidR="00E9732C" w:rsidRPr="00AA2FC5">
          <w:rPr>
            <w:rStyle w:val="Hyperlink"/>
            <w:rFonts w:ascii="Work Sans" w:eastAsia="Aptos" w:hAnsi="Work Sans" w:cs="Tahoma"/>
            <w:kern w:val="22"/>
            <w:sz w:val="24"/>
          </w:rPr>
          <w:t>Education Act 2002</w:t>
        </w:r>
      </w:hyperlink>
    </w:p>
    <w:p w14:paraId="5D502981" w14:textId="77777777" w:rsidR="00E9732C" w:rsidRPr="00AA2FC5" w:rsidRDefault="002760D4" w:rsidP="00E9732C">
      <w:pPr>
        <w:spacing w:line="312" w:lineRule="auto"/>
        <w:jc w:val="both"/>
        <w:rPr>
          <w:rFonts w:ascii="Work Sans" w:eastAsia="Aptos" w:hAnsi="Work Sans" w:cs="Tahoma"/>
          <w:kern w:val="22"/>
          <w:sz w:val="24"/>
        </w:rPr>
      </w:pPr>
      <w:hyperlink r:id="rId15" w:history="1">
        <w:r w:rsidR="00E9732C" w:rsidRPr="00AA2FC5">
          <w:rPr>
            <w:rStyle w:val="Hyperlink"/>
            <w:rFonts w:ascii="Work Sans" w:eastAsia="Aptos" w:hAnsi="Work Sans" w:cs="Tahoma"/>
            <w:kern w:val="22"/>
            <w:sz w:val="24"/>
          </w:rPr>
          <w:t>The Education (Independent School Standards) Regulations 2014</w:t>
        </w:r>
      </w:hyperlink>
    </w:p>
    <w:p w14:paraId="675533C5" w14:textId="77777777" w:rsidR="00E9732C" w:rsidRPr="00AA2FC5" w:rsidRDefault="002760D4" w:rsidP="00E9732C">
      <w:pPr>
        <w:spacing w:line="312" w:lineRule="auto"/>
        <w:jc w:val="both"/>
        <w:rPr>
          <w:rFonts w:ascii="Work Sans" w:eastAsia="Aptos" w:hAnsi="Work Sans" w:cs="Tahoma"/>
          <w:kern w:val="22"/>
          <w:sz w:val="24"/>
        </w:rPr>
      </w:pPr>
      <w:hyperlink r:id="rId16" w:history="1">
        <w:r w:rsidR="00E9732C" w:rsidRPr="00AA2FC5">
          <w:rPr>
            <w:rStyle w:val="Hyperlink"/>
            <w:rFonts w:ascii="Work Sans" w:eastAsia="Aptos" w:hAnsi="Work Sans" w:cs="Tahoma"/>
            <w:kern w:val="22"/>
            <w:sz w:val="24"/>
          </w:rPr>
          <w:t>Independent school standards guidance</w:t>
        </w:r>
      </w:hyperlink>
    </w:p>
    <w:p w14:paraId="4AAFFAB6" w14:textId="77777777" w:rsidR="00E9732C" w:rsidRPr="00AA2FC5" w:rsidRDefault="002760D4" w:rsidP="00E9732C">
      <w:pPr>
        <w:spacing w:line="312" w:lineRule="auto"/>
        <w:jc w:val="both"/>
        <w:rPr>
          <w:rFonts w:ascii="Work Sans" w:eastAsia="Aptos" w:hAnsi="Work Sans" w:cs="Tahoma"/>
          <w:kern w:val="22"/>
          <w:sz w:val="24"/>
        </w:rPr>
      </w:pPr>
      <w:hyperlink r:id="rId17" w:history="1">
        <w:r w:rsidR="00E9732C" w:rsidRPr="00AA2FC5">
          <w:rPr>
            <w:rStyle w:val="Hyperlink"/>
            <w:rFonts w:ascii="Work Sans" w:eastAsia="Aptos" w:hAnsi="Work Sans" w:cs="Tahoma"/>
            <w:kern w:val="22"/>
            <w:sz w:val="24"/>
          </w:rPr>
          <w:t>The School Information (England) Regulations 2008</w:t>
        </w:r>
      </w:hyperlink>
    </w:p>
    <w:p w14:paraId="5C31F268" w14:textId="77777777" w:rsidR="00E9732C" w:rsidRPr="00AA2FC5" w:rsidRDefault="002760D4" w:rsidP="00E9732C">
      <w:pPr>
        <w:spacing w:line="312" w:lineRule="auto"/>
        <w:jc w:val="both"/>
        <w:rPr>
          <w:rFonts w:ascii="Work Sans" w:eastAsia="Aptos" w:hAnsi="Work Sans" w:cs="Tahoma"/>
          <w:kern w:val="22"/>
          <w:sz w:val="24"/>
        </w:rPr>
      </w:pPr>
      <w:hyperlink r:id="rId18" w:history="1">
        <w:r w:rsidR="00E9732C" w:rsidRPr="00AA2FC5">
          <w:rPr>
            <w:rStyle w:val="Hyperlink"/>
            <w:rFonts w:ascii="Work Sans" w:eastAsia="Aptos" w:hAnsi="Work Sans" w:cs="Tahoma"/>
            <w:kern w:val="22"/>
            <w:sz w:val="24"/>
          </w:rPr>
          <w:t>Keeping children safe in education</w:t>
        </w:r>
      </w:hyperlink>
    </w:p>
    <w:p w14:paraId="032D54E7" w14:textId="77777777" w:rsidR="00E9732C" w:rsidRPr="00AA2FC5" w:rsidRDefault="002760D4" w:rsidP="00E9732C">
      <w:pPr>
        <w:jc w:val="both"/>
        <w:rPr>
          <w:rFonts w:ascii="Work Sans" w:eastAsia="Aptos" w:hAnsi="Work Sans" w:cs="Tahoma"/>
          <w:kern w:val="22"/>
          <w:sz w:val="24"/>
        </w:rPr>
      </w:pPr>
      <w:hyperlink r:id="rId19" w:history="1">
        <w:r w:rsidR="00E9732C" w:rsidRPr="00AA2FC5">
          <w:rPr>
            <w:rStyle w:val="Hyperlink"/>
            <w:rFonts w:ascii="Work Sans" w:eastAsia="Aptos" w:hAnsi="Work Sans" w:cs="Tahoma"/>
            <w:kern w:val="22"/>
            <w:sz w:val="24"/>
          </w:rPr>
          <w:t>Working together to safeguard children</w:t>
        </w:r>
      </w:hyperlink>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lastRenderedPageBreak/>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66D25E51" w14:textId="77777777" w:rsidR="009C08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 xml:space="preserve">The school publishes policies and key information on the school website </w:t>
      </w:r>
      <w:r w:rsidR="009C082C" w:rsidRPr="009C082C">
        <w:rPr>
          <w:rFonts w:ascii="Work Sans" w:eastAsia="Aptos" w:hAnsi="Work Sans" w:cs="Tahoma"/>
          <w:color w:val="0070C0"/>
          <w:kern w:val="22"/>
          <w:sz w:val="24"/>
          <w:u w:val="single"/>
        </w:rPr>
        <w:t>crookheyhallschool.co.uk</w:t>
      </w:r>
    </w:p>
    <w:p w14:paraId="0C6FC438" w14:textId="01A30A64" w:rsidR="00E973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 xml:space="preserve"> or can be provided by the school office on request (Please see Section 6.0 for school contact details).</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AA2FC5"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In-person meetings at the school site must be pre-arranged by appointment only and the school site security and safeguarding procedures must be adhered to at all times when at the site.</w:t>
      </w:r>
    </w:p>
    <w:p w14:paraId="366A5CC3" w14:textId="36CC3D3E"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highlight w:val="yellow"/>
        </w:rPr>
      </w:pPr>
      <w:r w:rsidRPr="00AA2FC5">
        <w:rPr>
          <w:rFonts w:ascii="Work Sans" w:eastAsia="Aptos" w:hAnsi="Work Sans" w:cs="Tahoma"/>
          <w:b/>
          <w:bCs/>
          <w:kern w:val="22"/>
          <w:sz w:val="24"/>
        </w:rPr>
        <w:t xml:space="preserve">School Based and/or Classroom-Based Apps </w:t>
      </w:r>
      <w:r w:rsidRPr="00AA2FC5">
        <w:rPr>
          <w:rFonts w:ascii="Work Sans" w:eastAsia="Aptos" w:hAnsi="Work Sans" w:cs="Tahoma"/>
          <w:kern w:val="22"/>
          <w:sz w:val="24"/>
        </w:rPr>
        <w:t>- used to share updates, homework assignments, and direct communication between parents/carers and school/teachers, including</w:t>
      </w:r>
      <w:r w:rsidR="009C082C">
        <w:rPr>
          <w:rFonts w:ascii="Work Sans" w:eastAsia="Aptos" w:hAnsi="Work Sans" w:cs="Tahoma"/>
          <w:kern w:val="22"/>
          <w:sz w:val="24"/>
        </w:rPr>
        <w:t xml:space="preserve"> Teachers2parents app.</w:t>
      </w:r>
    </w:p>
    <w:p w14:paraId="2975692D"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School </w:t>
      </w:r>
      <w:proofErr w:type="gramStart"/>
      <w:r w:rsidRPr="00AA2FC5">
        <w:rPr>
          <w:rFonts w:ascii="Work Sans" w:eastAsia="Aptos" w:hAnsi="Work Sans" w:cs="Tahoma"/>
          <w:b/>
          <w:bCs/>
          <w:kern w:val="22"/>
          <w:sz w:val="24"/>
        </w:rPr>
        <w:t>Calendar</w:t>
      </w:r>
      <w:r w:rsidRPr="00AA2FC5">
        <w:rPr>
          <w:rFonts w:ascii="Work Sans" w:eastAsia="Aptos" w:hAnsi="Work Sans" w:cs="Tahoma"/>
          <w:kern w:val="22"/>
          <w:sz w:val="24"/>
        </w:rPr>
        <w:t xml:space="preserve">  -</w:t>
      </w:r>
      <w:proofErr w:type="gramEnd"/>
      <w:r w:rsidRPr="00AA2FC5">
        <w:rPr>
          <w:rFonts w:ascii="Work Sans" w:eastAsia="Aptos" w:hAnsi="Work Sans" w:cs="Tahoma"/>
          <w:kern w:val="22"/>
          <w:sz w:val="24"/>
        </w:rPr>
        <w:t xml:space="preserve">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62B3962E" w:rsidR="00E9732C"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1E95597A" w14:textId="6954960E" w:rsidR="009C082C" w:rsidRPr="00AA2FC5" w:rsidRDefault="009C08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Pr>
          <w:rFonts w:ascii="Work Sans" w:eastAsia="Aptos" w:hAnsi="Work Sans" w:cs="Tahoma"/>
          <w:kern w:val="22"/>
          <w:sz w:val="24"/>
        </w:rPr>
        <w:t>Safeguarding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247FDF1D" w:rsidR="00E9732C"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Information about before and after-school provision</w:t>
      </w:r>
    </w:p>
    <w:p w14:paraId="36B03D57" w14:textId="78C5D087" w:rsidR="00546B71" w:rsidRPr="0073124A" w:rsidRDefault="00E9732C" w:rsidP="0073124A">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222E0A20" w14:textId="73BC76C4" w:rsidR="00E9732C" w:rsidRPr="00AA2FC5" w:rsidRDefault="0073124A" w:rsidP="00E9732C">
      <w:pPr>
        <w:pStyle w:val="1bodycopy10pt"/>
        <w:rPr>
          <w:rFonts w:ascii="Work Sans" w:hAnsi="Work Sans" w:cs="Tahoma"/>
          <w:b/>
          <w:bCs/>
          <w:kern w:val="22"/>
          <w:sz w:val="24"/>
        </w:rPr>
      </w:pPr>
      <w:r>
        <w:rPr>
          <w:rFonts w:ascii="Work Sans" w:hAnsi="Work Sans" w:cs="Tahoma"/>
          <w:b/>
          <w:bCs/>
          <w:kern w:val="22"/>
          <w:sz w:val="24"/>
        </w:rPr>
        <w:lastRenderedPageBreak/>
        <w:t>2</w:t>
      </w:r>
      <w:bookmarkStart w:id="2" w:name="_GoBack"/>
      <w:bookmarkEnd w:id="2"/>
      <w:r w:rsidR="00E9732C" w:rsidRPr="00AA2FC5">
        <w:rPr>
          <w:rFonts w:ascii="Work Sans" w:hAnsi="Work Sans" w:cs="Tahoma"/>
          <w:b/>
          <w:bCs/>
          <w:kern w:val="22"/>
          <w:sz w:val="24"/>
        </w:rPr>
        <w:t>.2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(8:00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3" w:name="_Toc239079647"/>
      <w:r w:rsidRPr="00546B71">
        <w:rPr>
          <w:rFonts w:ascii="Work Sans" w:hAnsi="Work Sans" w:cs="Tahoma"/>
          <w:b/>
          <w:bCs/>
          <w:kern w:val="22"/>
          <w:sz w:val="24"/>
          <w:szCs w:val="24"/>
        </w:rPr>
        <w:lastRenderedPageBreak/>
        <w:t>3.0 WHAT WE ASK OF PARENTS/CARERS</w:t>
      </w:r>
      <w:bookmarkEnd w:id="3"/>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77777777"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(8:00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4" w:name="_Toc239079648"/>
      <w:r w:rsidRPr="00546B71">
        <w:rPr>
          <w:rFonts w:ascii="Work Sans" w:hAnsi="Work Sans" w:cs="Tahoma"/>
          <w:b/>
          <w:bCs/>
          <w:kern w:val="22"/>
          <w:sz w:val="24"/>
          <w:szCs w:val="24"/>
        </w:rPr>
        <w:t>4.0 EXPECTATIONS FOR RESPECTFUL COMMUNICATION</w:t>
      </w:r>
      <w:bookmarkEnd w:id="4"/>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65FD63B2"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If parents/carers find it challenging to communicate respectfully due to the nature of their concerns, we encourage them to seek support. This support can include utilising</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 xml:space="preserve">school support services. Parents and carers can request to reach out to the </w:t>
      </w:r>
      <w:r w:rsidRPr="009C082C">
        <w:rPr>
          <w:rFonts w:ascii="Work Sans" w:eastAsia="Aptos" w:hAnsi="Work Sans" w:cs="Tahoma"/>
          <w:kern w:val="22"/>
          <w:sz w:val="24"/>
        </w:rPr>
        <w:t>school clinical team</w:t>
      </w:r>
      <w:r w:rsidR="009C082C">
        <w:rPr>
          <w:rFonts w:ascii="Work Sans" w:eastAsia="Aptos" w:hAnsi="Work Sans" w:cs="Tahoma"/>
          <w:kern w:val="22"/>
          <w:sz w:val="24"/>
        </w:rPr>
        <w:t xml:space="preserve">, the Designated Safeguarding Lead </w:t>
      </w:r>
      <w:r w:rsidRPr="00AA2FC5">
        <w:rPr>
          <w:rFonts w:ascii="Work Sans" w:eastAsia="Aptos" w:hAnsi="Work Sans" w:cs="Tahoma"/>
          <w:kern w:val="22"/>
          <w:sz w:val="24"/>
        </w:rPr>
        <w:t>or family liaison teams for assistance.  This support will enable the framing of one another’s challenges constructively and supportively. The ultimate goal is always to foster a collaborative and respectful partnership between parents/carers and the school, ensuring the best outcomes for our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5" w:name="_Toc239079649"/>
      <w:r w:rsidRPr="00546B71">
        <w:rPr>
          <w:rFonts w:ascii="Work Sans" w:hAnsi="Work Sans" w:cs="Tahoma"/>
          <w:b/>
          <w:bCs/>
          <w:kern w:val="22"/>
          <w:sz w:val="24"/>
          <w:szCs w:val="24"/>
        </w:rPr>
        <w:t>5.0 PARENTS WITH ADDITIONAL COMMUNICATION NEEDS</w:t>
      </w:r>
      <w:bookmarkEnd w:id="5"/>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lastRenderedPageBreak/>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48BE0CBB" w14:textId="77777777" w:rsidR="009C36D1" w:rsidRDefault="009C36D1" w:rsidP="00E9732C">
      <w:pPr>
        <w:jc w:val="both"/>
        <w:rPr>
          <w:rFonts w:ascii="Work Sans" w:eastAsia="Aptos" w:hAnsi="Work Sans" w:cs="Tahoma"/>
          <w:kern w:val="22"/>
          <w:sz w:val="24"/>
        </w:rPr>
      </w:pPr>
    </w:p>
    <w:p w14:paraId="6CEB6D2C" w14:textId="77777777" w:rsidR="009C36D1" w:rsidRDefault="009C36D1" w:rsidP="00E9732C">
      <w:pPr>
        <w:jc w:val="both"/>
        <w:rPr>
          <w:rFonts w:ascii="Work Sans" w:eastAsia="Aptos" w:hAnsi="Work Sans" w:cs="Tahoma"/>
          <w:kern w:val="22"/>
          <w:sz w:val="24"/>
        </w:rPr>
      </w:pPr>
    </w:p>
    <w:p w14:paraId="34437530" w14:textId="1EC82CC5"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657F4810" w:rsidR="00E9732C"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5EFC88C5" w14:textId="638C31E5" w:rsidR="0073124A" w:rsidRDefault="0073124A" w:rsidP="00E9732C">
      <w:pPr>
        <w:ind w:left="426" w:hanging="426"/>
        <w:jc w:val="both"/>
        <w:rPr>
          <w:rFonts w:ascii="Work Sans" w:eastAsia="Aptos" w:hAnsi="Work Sans" w:cs="Tahoma"/>
          <w:b/>
          <w:bCs/>
          <w:kern w:val="22"/>
          <w:sz w:val="24"/>
        </w:rPr>
      </w:pPr>
      <w:proofErr w:type="spellStart"/>
      <w:r>
        <w:rPr>
          <w:rFonts w:ascii="Work Sans" w:eastAsia="Aptos" w:hAnsi="Work Sans" w:cs="Tahoma"/>
          <w:b/>
          <w:bCs/>
          <w:kern w:val="22"/>
          <w:sz w:val="24"/>
        </w:rPr>
        <w:t>Crookhey</w:t>
      </w:r>
      <w:proofErr w:type="spellEnd"/>
      <w:r>
        <w:rPr>
          <w:rFonts w:ascii="Work Sans" w:eastAsia="Aptos" w:hAnsi="Work Sans" w:cs="Tahoma"/>
          <w:b/>
          <w:bCs/>
          <w:kern w:val="22"/>
          <w:sz w:val="24"/>
        </w:rPr>
        <w:t xml:space="preserve"> Hall School</w:t>
      </w:r>
    </w:p>
    <w:p w14:paraId="1462F9AF" w14:textId="3EDAFA1A" w:rsidR="0073124A" w:rsidRDefault="0073124A" w:rsidP="00E9732C">
      <w:pPr>
        <w:ind w:left="426" w:hanging="426"/>
        <w:jc w:val="both"/>
        <w:rPr>
          <w:rFonts w:ascii="Work Sans" w:eastAsia="Aptos" w:hAnsi="Work Sans" w:cs="Tahoma"/>
          <w:b/>
          <w:bCs/>
          <w:kern w:val="22"/>
          <w:sz w:val="24"/>
        </w:rPr>
      </w:pPr>
      <w:r>
        <w:rPr>
          <w:rFonts w:ascii="Work Sans" w:eastAsia="Aptos" w:hAnsi="Work Sans" w:cs="Tahoma"/>
          <w:b/>
          <w:bCs/>
          <w:kern w:val="22"/>
          <w:sz w:val="24"/>
        </w:rPr>
        <w:t>Garstang Road</w:t>
      </w:r>
    </w:p>
    <w:p w14:paraId="71B987B1" w14:textId="7B1D2495" w:rsidR="0073124A" w:rsidRDefault="0073124A" w:rsidP="00E9732C">
      <w:pPr>
        <w:ind w:left="426" w:hanging="426"/>
        <w:jc w:val="both"/>
        <w:rPr>
          <w:rFonts w:ascii="Work Sans" w:eastAsia="Aptos" w:hAnsi="Work Sans" w:cs="Tahoma"/>
          <w:b/>
          <w:bCs/>
          <w:kern w:val="22"/>
          <w:sz w:val="24"/>
        </w:rPr>
      </w:pPr>
      <w:r>
        <w:rPr>
          <w:rFonts w:ascii="Work Sans" w:eastAsia="Aptos" w:hAnsi="Work Sans" w:cs="Tahoma"/>
          <w:b/>
          <w:bCs/>
          <w:kern w:val="22"/>
          <w:sz w:val="24"/>
        </w:rPr>
        <w:t>Cockerham</w:t>
      </w:r>
    </w:p>
    <w:p w14:paraId="281163FD" w14:textId="498166D2" w:rsidR="0073124A" w:rsidRDefault="0073124A" w:rsidP="00E9732C">
      <w:pPr>
        <w:ind w:left="426" w:hanging="426"/>
        <w:jc w:val="both"/>
        <w:rPr>
          <w:rFonts w:ascii="Work Sans" w:eastAsia="Aptos" w:hAnsi="Work Sans" w:cs="Tahoma"/>
          <w:b/>
          <w:bCs/>
          <w:kern w:val="22"/>
          <w:sz w:val="24"/>
        </w:rPr>
      </w:pPr>
      <w:r>
        <w:rPr>
          <w:rFonts w:ascii="Work Sans" w:eastAsia="Aptos" w:hAnsi="Work Sans" w:cs="Tahoma"/>
          <w:b/>
          <w:bCs/>
          <w:kern w:val="22"/>
          <w:sz w:val="24"/>
        </w:rPr>
        <w:t>Lancaster</w:t>
      </w:r>
    </w:p>
    <w:p w14:paraId="0452533F" w14:textId="0B54106B" w:rsidR="0073124A" w:rsidRDefault="0073124A" w:rsidP="00E9732C">
      <w:pPr>
        <w:ind w:left="426" w:hanging="426"/>
        <w:jc w:val="both"/>
        <w:rPr>
          <w:rFonts w:ascii="Work Sans" w:eastAsia="Aptos" w:hAnsi="Work Sans" w:cs="Tahoma"/>
          <w:b/>
          <w:bCs/>
          <w:kern w:val="22"/>
          <w:sz w:val="24"/>
        </w:rPr>
      </w:pPr>
      <w:r>
        <w:rPr>
          <w:rFonts w:ascii="Work Sans" w:eastAsia="Aptos" w:hAnsi="Work Sans" w:cs="Tahoma"/>
          <w:b/>
          <w:bCs/>
          <w:kern w:val="22"/>
          <w:sz w:val="24"/>
        </w:rPr>
        <w:t>LA2 0HA</w:t>
      </w:r>
    </w:p>
    <w:p w14:paraId="16DBE2A2" w14:textId="77777777" w:rsidR="00E9732C" w:rsidRPr="00AA2FC5" w:rsidRDefault="00E9732C" w:rsidP="0073124A">
      <w:pPr>
        <w:jc w:val="both"/>
        <w:rPr>
          <w:rFonts w:ascii="Work Sans" w:eastAsia="Aptos" w:hAnsi="Work Sans" w:cs="Tahoma"/>
          <w:b/>
          <w:bCs/>
          <w:kern w:val="22"/>
          <w:sz w:val="24"/>
        </w:rPr>
      </w:pPr>
    </w:p>
    <w:p w14:paraId="1546257C" w14:textId="33068BD3" w:rsidR="009C36D1" w:rsidRPr="0073124A" w:rsidRDefault="009C082C" w:rsidP="00E9732C">
      <w:pPr>
        <w:jc w:val="both"/>
        <w:rPr>
          <w:rFonts w:ascii="Work Sans" w:eastAsia="Aptos" w:hAnsi="Work Sans" w:cs="Tahoma"/>
          <w:color w:val="254353" w:themeColor="accent1" w:themeTint="E6"/>
          <w:kern w:val="22"/>
          <w:sz w:val="24"/>
        </w:rPr>
      </w:pPr>
      <w:r w:rsidRPr="009C082C">
        <w:rPr>
          <w:rFonts w:ascii="Work Sans" w:eastAsia="Aptos" w:hAnsi="Work Sans" w:cs="Tahoma"/>
          <w:kern w:val="22"/>
          <w:sz w:val="24"/>
        </w:rPr>
        <w:t>Email:</w:t>
      </w:r>
      <w:r w:rsidRPr="009C082C">
        <w:rPr>
          <w:rFonts w:ascii="Work Sans" w:eastAsia="Aptos" w:hAnsi="Work Sans" w:cs="Tahoma"/>
          <w:color w:val="254353" w:themeColor="accent1" w:themeTint="E6"/>
          <w:kern w:val="22"/>
          <w:sz w:val="24"/>
        </w:rPr>
        <w:t xml:space="preserve"> </w:t>
      </w:r>
      <w:hyperlink r:id="rId20" w:history="1">
        <w:r w:rsidRPr="009C082C">
          <w:rPr>
            <w:rStyle w:val="Hyperlink"/>
            <w:rFonts w:ascii="Work Sans" w:eastAsia="Aptos" w:hAnsi="Work Sans" w:cs="Tahoma"/>
            <w:color w:val="254353" w:themeColor="accent1" w:themeTint="E6"/>
            <w:kern w:val="22"/>
            <w:sz w:val="24"/>
          </w:rPr>
          <w:t>reception@crookheyhallschool.co.uk</w:t>
        </w:r>
      </w:hyperlink>
      <w:r>
        <w:rPr>
          <w:rFonts w:ascii="Work Sans" w:eastAsia="Aptos" w:hAnsi="Work Sans" w:cs="Tahoma"/>
          <w:color w:val="254353" w:themeColor="accent1" w:themeTint="E6"/>
          <w:kern w:val="22"/>
          <w:sz w:val="24"/>
        </w:rPr>
        <w:t xml:space="preserve"> </w:t>
      </w:r>
    </w:p>
    <w:p w14:paraId="60F0660B" w14:textId="6FEB5E76" w:rsidR="009C36D1" w:rsidRPr="009C082C" w:rsidRDefault="009C36D1" w:rsidP="00E9732C">
      <w:pPr>
        <w:jc w:val="both"/>
        <w:rPr>
          <w:rFonts w:ascii="Work Sans" w:eastAsia="Aptos" w:hAnsi="Work Sans" w:cs="Tahoma"/>
          <w:kern w:val="22"/>
          <w:sz w:val="24"/>
        </w:rPr>
      </w:pPr>
      <w:r>
        <w:rPr>
          <w:rFonts w:ascii="Work Sans" w:eastAsia="Aptos" w:hAnsi="Work Sans" w:cs="Tahoma"/>
          <w:kern w:val="22"/>
          <w:sz w:val="24"/>
        </w:rPr>
        <w:t>Telephone: 01524 792618</w:t>
      </w:r>
    </w:p>
    <w:p w14:paraId="515FF7DD" w14:textId="77777777" w:rsidR="009C082C" w:rsidRPr="009C082C" w:rsidRDefault="009C082C" w:rsidP="00E9732C">
      <w:pPr>
        <w:jc w:val="both"/>
        <w:rPr>
          <w:rFonts w:ascii="Work Sans" w:eastAsia="Aptos" w:hAnsi="Work Sans" w:cs="Tahoma"/>
          <w:kern w:val="22"/>
          <w:sz w:val="24"/>
        </w:rPr>
      </w:pPr>
    </w:p>
    <w:p w14:paraId="75D0D1E8" w14:textId="77777777" w:rsidR="009C082C" w:rsidRPr="00AA2FC5" w:rsidRDefault="009C082C" w:rsidP="00E9732C">
      <w:pPr>
        <w:jc w:val="both"/>
        <w:rPr>
          <w:rFonts w:ascii="Work Sans" w:eastAsia="Aptos" w:hAnsi="Work Sans" w:cs="Tahoma"/>
          <w:kern w:val="22"/>
          <w:sz w:val="24"/>
        </w:rPr>
      </w:pPr>
    </w:p>
    <w:p w14:paraId="5A57AD2A" w14:textId="1CB57482" w:rsidR="00D75C53" w:rsidRPr="00AA2FC5" w:rsidRDefault="00D75C53">
      <w:pPr>
        <w:rPr>
          <w:rFonts w:ascii="Work Sans" w:hAnsi="Work Sans"/>
          <w:sz w:val="24"/>
        </w:rPr>
      </w:pPr>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21"/>
          <w:footerReference w:type="default" r:id="rId22"/>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sectPr w:rsidR="008204C8" w:rsidSect="00C775D0">
      <w:headerReference w:type="default" r:id="rId23"/>
      <w:footerReference w:type="default" r:id="rId24"/>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E38A0E" w14:textId="77777777" w:rsidR="002760D4" w:rsidRDefault="002760D4" w:rsidP="00112F7C">
      <w:pPr>
        <w:spacing w:line="240" w:lineRule="auto"/>
      </w:pPr>
      <w:r>
        <w:separator/>
      </w:r>
    </w:p>
  </w:endnote>
  <w:endnote w:type="continuationSeparator" w:id="0">
    <w:p w14:paraId="2DDCFC3A" w14:textId="77777777" w:rsidR="002760D4" w:rsidRDefault="002760D4"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altName w:val="Calibri"/>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4358DF" w14:textId="77777777" w:rsidR="002760D4" w:rsidRDefault="002760D4" w:rsidP="00112F7C">
      <w:pPr>
        <w:spacing w:line="240" w:lineRule="auto"/>
      </w:pPr>
      <w:r>
        <w:separator/>
      </w:r>
    </w:p>
  </w:footnote>
  <w:footnote w:type="continuationSeparator" w:id="0">
    <w:p w14:paraId="2A0B398E" w14:textId="77777777" w:rsidR="002760D4" w:rsidRDefault="002760D4"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63D940D"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E5757" w14:textId="0ED35C8E" w:rsidR="008204C8" w:rsidRDefault="00BA2526" w:rsidP="00BA2526">
    <w:pPr>
      <w:pStyle w:val="Header"/>
      <w:spacing w:after="1440"/>
      <w:jc w:val="right"/>
    </w:pPr>
    <w:r>
      <w:rPr>
        <w:noProof/>
      </w:rPr>
      <w:drawing>
        <wp:inline distT="0" distB="0" distL="0" distR="0" wp14:anchorId="5D927AFE" wp14:editId="57854015">
          <wp:extent cx="1242060" cy="1242060"/>
          <wp:effectExtent l="0" t="0" r="0" b="0"/>
          <wp:docPr id="8" name="Picture 8" descr="C:\Users\Hannah.West1\Downloads\ChatGPT Image Jan 13, 2026, 10_30_55 AM.png"/>
          <wp:cNvGraphicFramePr/>
          <a:graphic xmlns:a="http://schemas.openxmlformats.org/drawingml/2006/main">
            <a:graphicData uri="http://schemas.openxmlformats.org/drawingml/2006/picture">
              <pic:pic xmlns:pic="http://schemas.openxmlformats.org/drawingml/2006/picture">
                <pic:nvPicPr>
                  <pic:cNvPr id="8" name="Picture 8" descr="C:\Users\Hannah.West1\Downloads\ChatGPT Image Jan 13, 2026, 10_30_55 AM.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inline>
      </w:drawing>
    </w:r>
    <w:r w:rsidR="00AF4AA5" w:rsidRPr="008204C8">
      <w:rPr>
        <w:noProof/>
      </w:rPr>
      <mc:AlternateContent>
        <mc:Choice Requires="wpg">
          <w:drawing>
            <wp:anchor distT="0" distB="0" distL="114300" distR="114300" simplePos="0" relativeHeight="251674624" behindDoc="0" locked="1" layoutInCell="1" allowOverlap="1" wp14:anchorId="559CB831" wp14:editId="3BD33F54">
              <wp:simplePos x="0" y="0"/>
              <wp:positionH relativeFrom="margin">
                <wp:align>left</wp:align>
              </wp:positionH>
              <wp:positionV relativeFrom="page">
                <wp:posOffset>462280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B0D9557" id="Group 37" o:spid="_x0000_s1026" style="position:absolute;margin-left:0;margin-top:36.4pt;width:170.05pt;height:68pt;z-index:251674624;mso-position-horizontal:left;mso-position-horizontal-relative:margin;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margin"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E685A72"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3"/>
  </w:num>
  <w:num w:numId="5">
    <w:abstractNumId w:val="1"/>
  </w:num>
  <w:num w:numId="6">
    <w:abstractNumId w:val="14"/>
  </w:num>
  <w:num w:numId="7">
    <w:abstractNumId w:val="12"/>
  </w:num>
  <w:num w:numId="8">
    <w:abstractNumId w:val="11"/>
  </w:num>
  <w:num w:numId="9">
    <w:abstractNumId w:val="8"/>
  </w:num>
  <w:num w:numId="10">
    <w:abstractNumId w:val="2"/>
  </w:num>
  <w:num w:numId="11">
    <w:abstractNumId w:val="0"/>
  </w:num>
  <w:num w:numId="12">
    <w:abstractNumId w:val="6"/>
  </w:num>
  <w:num w:numId="13">
    <w:abstractNumId w:val="10"/>
  </w:num>
  <w:num w:numId="14">
    <w:abstractNumId w:val="9"/>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A289C"/>
    <w:rsid w:val="000B171D"/>
    <w:rsid w:val="000C18DA"/>
    <w:rsid w:val="00112F7C"/>
    <w:rsid w:val="001266A2"/>
    <w:rsid w:val="00151123"/>
    <w:rsid w:val="001517EB"/>
    <w:rsid w:val="00155349"/>
    <w:rsid w:val="00164BAF"/>
    <w:rsid w:val="001F4A17"/>
    <w:rsid w:val="00261005"/>
    <w:rsid w:val="00272B56"/>
    <w:rsid w:val="002760D4"/>
    <w:rsid w:val="002A059B"/>
    <w:rsid w:val="002A6AA1"/>
    <w:rsid w:val="002B6906"/>
    <w:rsid w:val="002D66DF"/>
    <w:rsid w:val="003056A5"/>
    <w:rsid w:val="003277CA"/>
    <w:rsid w:val="00357A5C"/>
    <w:rsid w:val="00370760"/>
    <w:rsid w:val="003A2E60"/>
    <w:rsid w:val="003B4DCB"/>
    <w:rsid w:val="003E2B9B"/>
    <w:rsid w:val="00416CB9"/>
    <w:rsid w:val="004823DC"/>
    <w:rsid w:val="00546B71"/>
    <w:rsid w:val="005743BB"/>
    <w:rsid w:val="005D7366"/>
    <w:rsid w:val="006F3B18"/>
    <w:rsid w:val="00717BC1"/>
    <w:rsid w:val="00725112"/>
    <w:rsid w:val="0073124A"/>
    <w:rsid w:val="00776252"/>
    <w:rsid w:val="007C3EB9"/>
    <w:rsid w:val="007D378A"/>
    <w:rsid w:val="007D7460"/>
    <w:rsid w:val="007E19F5"/>
    <w:rsid w:val="007E51D7"/>
    <w:rsid w:val="008204C8"/>
    <w:rsid w:val="00822A62"/>
    <w:rsid w:val="008235E6"/>
    <w:rsid w:val="008A074F"/>
    <w:rsid w:val="00936856"/>
    <w:rsid w:val="00963C5A"/>
    <w:rsid w:val="009759F7"/>
    <w:rsid w:val="009B67AF"/>
    <w:rsid w:val="009C082C"/>
    <w:rsid w:val="009C36D1"/>
    <w:rsid w:val="009C4253"/>
    <w:rsid w:val="00A61A09"/>
    <w:rsid w:val="00AA2FC5"/>
    <w:rsid w:val="00AA6A56"/>
    <w:rsid w:val="00AB2A80"/>
    <w:rsid w:val="00AD65C7"/>
    <w:rsid w:val="00AF4AA5"/>
    <w:rsid w:val="00B36607"/>
    <w:rsid w:val="00B519FB"/>
    <w:rsid w:val="00B72697"/>
    <w:rsid w:val="00B766D4"/>
    <w:rsid w:val="00BA2526"/>
    <w:rsid w:val="00BB11BF"/>
    <w:rsid w:val="00BE33BA"/>
    <w:rsid w:val="00BF2B2C"/>
    <w:rsid w:val="00C775D0"/>
    <w:rsid w:val="00C84609"/>
    <w:rsid w:val="00CB6105"/>
    <w:rsid w:val="00CD31B8"/>
    <w:rsid w:val="00CD3CDF"/>
    <w:rsid w:val="00D23313"/>
    <w:rsid w:val="00D314D5"/>
    <w:rsid w:val="00D339CD"/>
    <w:rsid w:val="00D409E4"/>
    <w:rsid w:val="00D462C7"/>
    <w:rsid w:val="00D55D51"/>
    <w:rsid w:val="00D75C53"/>
    <w:rsid w:val="00DB0D09"/>
    <w:rsid w:val="00DB42D0"/>
    <w:rsid w:val="00E20312"/>
    <w:rsid w:val="00E47174"/>
    <w:rsid w:val="00E542EF"/>
    <w:rsid w:val="00E9732C"/>
    <w:rsid w:val="00F15A92"/>
    <w:rsid w:val="00F303D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 w:type="character" w:styleId="UnresolvedMention">
    <w:name w:val="Unresolved Mention"/>
    <w:basedOn w:val="DefaultParagraphFont"/>
    <w:uiPriority w:val="99"/>
    <w:semiHidden/>
    <w:unhideWhenUsed/>
    <w:rsid w:val="009C0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04/31/contents"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legislation.gov.uk/ukpga/1989/41/contents" TargetMode="External"/><Relationship Id="rId17" Type="http://schemas.openxmlformats.org/officeDocument/2006/relationships/hyperlink" Target="https://www.legislation.gov.uk/uksi/2008/3093/contents/mad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ssets.publishing.service.gov.uk/media/69c3d64593cc6e8b87a6f636/Independent_school_standards_guidance_April_2026.pdf" TargetMode="External"/><Relationship Id="rId20" Type="http://schemas.openxmlformats.org/officeDocument/2006/relationships/hyperlink" Target="mailto:reception@crookheyhallschool.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legislation.gov.uk/uksi/2014/3283"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gov.uk/government/publications/working-together-to-safeguard-childre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2/32/contents"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DF25-E725-4DA6-80C4-1A82D2A752CB}">
  <ds:schemaRefs>
    <ds:schemaRef ds:uri="http://schemas.microsoft.com/sharepoint/v3/contenttype/forms"/>
  </ds:schemaRefs>
</ds:datastoreItem>
</file>

<file path=customXml/itemProps2.xml><?xml version="1.0" encoding="utf-8"?>
<ds:datastoreItem xmlns:ds="http://schemas.openxmlformats.org/officeDocument/2006/customXml" ds:itemID="{9BF60BFE-BB3C-4AD4-9E68-CAAE65ABA285}">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03E815AA-0D89-4CBF-A314-20E3BAE74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011299-DCF2-4AC1-B7B5-9BBE9B40A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OFG Policy Template (1) (2)</Template>
  <TotalTime>1</TotalTime>
  <Pages>1</Pages>
  <Words>1728</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Pauline Love</cp:lastModifiedBy>
  <cp:revision>4</cp:revision>
  <cp:lastPrinted>2026-06-19T16:14:00Z</cp:lastPrinted>
  <dcterms:created xsi:type="dcterms:W3CDTF">2026-09-12T11:47:00Z</dcterms:created>
  <dcterms:modified xsi:type="dcterms:W3CDTF">2026-09-12T11:50:00Z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docLang">
    <vt:lpwstr>en</vt:lpwstr>
  </property>
  <property fmtid="{D5CDD505-2E9C-101B-9397-08002B2CF9AE}" pid="4" name="MediaServiceImageTags">
    <vt:lpwstr/>
  </property>
</Properties>
</file>